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88D21" w14:textId="77777777" w:rsidR="00006150" w:rsidRPr="00834B3F" w:rsidRDefault="00006150" w:rsidP="005E2364">
      <w:pPr>
        <w:snapToGrid w:val="0"/>
        <w:jc w:val="left"/>
        <w:rPr>
          <w:sz w:val="24"/>
          <w:szCs w:val="24"/>
        </w:rPr>
      </w:pPr>
    </w:p>
    <w:p w14:paraId="1BFB13F7" w14:textId="77777777" w:rsidR="00834B3F" w:rsidRPr="00834B3F" w:rsidRDefault="00834B3F" w:rsidP="005E2364">
      <w:pPr>
        <w:snapToGrid w:val="0"/>
        <w:jc w:val="left"/>
        <w:rPr>
          <w:sz w:val="24"/>
          <w:szCs w:val="24"/>
        </w:rPr>
      </w:pPr>
    </w:p>
    <w:p w14:paraId="0A39B091" w14:textId="77777777" w:rsidR="00834B3F" w:rsidRPr="00834B3F" w:rsidRDefault="00834B3F" w:rsidP="005E2364">
      <w:pPr>
        <w:snapToGrid w:val="0"/>
        <w:jc w:val="left"/>
        <w:rPr>
          <w:sz w:val="24"/>
          <w:szCs w:val="24"/>
        </w:rPr>
      </w:pPr>
    </w:p>
    <w:sdt>
      <w:sdtPr>
        <w:rPr>
          <w:rFonts w:hint="eastAsia"/>
          <w:sz w:val="24"/>
          <w:szCs w:val="24"/>
        </w:rPr>
        <w:id w:val="981653544"/>
        <w:placeholder>
          <w:docPart w:val="5675572FB7B741AFA08EEC1F75E8A141"/>
        </w:placeholder>
        <w:showingPlcHdr/>
        <w:date>
          <w:dateFormat w:val="yyyy/MM/dd"/>
          <w:lid w:val="ja-JP"/>
          <w:storeMappedDataAs w:val="dateTime"/>
          <w:calendar w:val="japan"/>
        </w:date>
      </w:sdtPr>
      <w:sdtEndPr/>
      <w:sdtContent>
        <w:p w14:paraId="6237693D" w14:textId="77777777" w:rsidR="00834B3F" w:rsidRPr="00834B3F" w:rsidRDefault="00834B3F" w:rsidP="005E2364">
          <w:pPr>
            <w:snapToGrid w:val="0"/>
            <w:jc w:val="right"/>
            <w:rPr>
              <w:sz w:val="24"/>
              <w:szCs w:val="24"/>
            </w:rPr>
          </w:pPr>
          <w:r w:rsidRPr="00834B3F">
            <w:rPr>
              <w:rStyle w:val="a7"/>
              <w:rFonts w:hint="eastAsia"/>
              <w:sz w:val="24"/>
              <w:szCs w:val="24"/>
            </w:rPr>
            <w:t>クリックまたはタップして日付を入力してください。</w:t>
          </w:r>
        </w:p>
      </w:sdtContent>
    </w:sdt>
    <w:p w14:paraId="02CD3CB4" w14:textId="77777777" w:rsidR="00834B3F" w:rsidRPr="00834B3F" w:rsidRDefault="00834B3F" w:rsidP="005E2364">
      <w:pPr>
        <w:snapToGrid w:val="0"/>
        <w:jc w:val="left"/>
        <w:rPr>
          <w:sz w:val="24"/>
          <w:szCs w:val="24"/>
        </w:rPr>
      </w:pPr>
    </w:p>
    <w:sectPr w:rsidR="00834B3F" w:rsidRPr="00834B3F" w:rsidSect="00342CE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1080" w:bottom="1440" w:left="108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A594B" w14:textId="77777777" w:rsidR="00921D78" w:rsidRDefault="00921D78" w:rsidP="00342CE7">
      <w:r>
        <w:separator/>
      </w:r>
    </w:p>
  </w:endnote>
  <w:endnote w:type="continuationSeparator" w:id="0">
    <w:p w14:paraId="7669F531" w14:textId="77777777" w:rsidR="00921D78" w:rsidRDefault="00921D78" w:rsidP="00342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6CA22" w14:textId="77777777" w:rsidR="00342CE7" w:rsidRDefault="00834B3F">
    <w:pPr>
      <w:pStyle w:val="a5"/>
    </w:pPr>
    <w:r>
      <w:rPr>
        <w:rFonts w:asciiTheme="majorHAnsi" w:eastAsiaTheme="majorEastAsia" w:hAnsiTheme="majorHAnsi" w:cstheme="majorBidi"/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1BC142A7" wp14:editId="6026BCE9">
              <wp:simplePos x="0" y="0"/>
              <wp:positionH relativeFrom="margin">
                <wp:posOffset>5942965</wp:posOffset>
              </wp:positionH>
              <wp:positionV relativeFrom="bottomMargin">
                <wp:posOffset>-5715</wp:posOffset>
              </wp:positionV>
              <wp:extent cx="626745" cy="626745"/>
              <wp:effectExtent l="0" t="0" r="1905" b="1905"/>
              <wp:wrapNone/>
              <wp:docPr id="10" name="楕円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6745" cy="626745"/>
                      </a:xfrm>
                      <a:prstGeom prst="ellipse">
                        <a:avLst/>
                      </a:prstGeom>
                      <a:solidFill>
                        <a:schemeClr val="accent2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0382CCA3" w14:textId="77777777" w:rsidR="00834B3F" w:rsidRPr="00834B3F" w:rsidRDefault="00834B3F" w:rsidP="00834B3F">
                          <w:pPr>
                            <w:pStyle w:val="a5"/>
                            <w:jc w:val="center"/>
                            <w:rPr>
                              <w:rFonts w:ascii="HGP創英角ｺﾞｼｯｸUB" w:eastAsia="HGP創英角ｺﾞｼｯｸUB" w:hAnsi="HGP創英角ｺﾞｼｯｸUB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834B3F">
                            <w:rPr>
                              <w:rFonts w:ascii="HGP創英角ｺﾞｼｯｸUB" w:eastAsia="HGP創英角ｺﾞｼｯｸUB" w:hAnsi="HGP創英角ｺﾞｼｯｸUB"/>
                              <w:sz w:val="22"/>
                            </w:rPr>
                            <w:fldChar w:fldCharType="begin"/>
                          </w:r>
                          <w:r w:rsidRPr="00834B3F">
                            <w:rPr>
                              <w:rFonts w:ascii="HGP創英角ｺﾞｼｯｸUB" w:eastAsia="HGP創英角ｺﾞｼｯｸUB" w:hAnsi="HGP創英角ｺﾞｼｯｸUB"/>
                            </w:rPr>
                            <w:instrText>PAGE    \* MERGEFORMAT</w:instrText>
                          </w:r>
                          <w:r w:rsidRPr="00834B3F">
                            <w:rPr>
                              <w:rFonts w:ascii="HGP創英角ｺﾞｼｯｸUB" w:eastAsia="HGP創英角ｺﾞｼｯｸUB" w:hAnsi="HGP創英角ｺﾞｼｯｸUB"/>
                              <w:sz w:val="22"/>
                            </w:rPr>
                            <w:fldChar w:fldCharType="separate"/>
                          </w:r>
                          <w:r w:rsidRPr="00834B3F">
                            <w:rPr>
                              <w:rFonts w:ascii="HGP創英角ｺﾞｼｯｸUB" w:eastAsia="HGP創英角ｺﾞｼｯｸUB" w:hAnsi="HGP創英角ｺﾞｼｯｸUB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32"/>
                              <w:lang w:val="ja-JP"/>
                            </w:rPr>
                            <w:t>2</w:t>
                          </w:r>
                          <w:r w:rsidRPr="00834B3F">
                            <w:rPr>
                              <w:rFonts w:ascii="HGP創英角ｺﾞｼｯｸUB" w:eastAsia="HGP創英角ｺﾞｼｯｸUB" w:hAnsi="HGP創英角ｺﾞｼｯｸUB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1BC142A7" id="楕円 10" o:spid="_x0000_s1026" style="position:absolute;left:0;text-align:left;margin-left:467.95pt;margin-top:-.45pt;width:49.35pt;height:49.3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" fillcolor="#c45911 [2405]" stroked="f">
              <v:textbox>
                <w:txbxContent>
                  <w:p w14:paraId="0382CCA3" w14:textId="77777777" w:rsidR="00834B3F" w:rsidRPr="00834B3F" w:rsidRDefault="00834B3F" w:rsidP="00834B3F">
                    <w:pPr>
                      <w:pStyle w:val="a5"/>
                      <w:jc w:val="center"/>
                      <w:rPr>
                        <w:rFonts w:ascii="HGP創英角ｺﾞｼｯｸUB" w:eastAsia="HGP創英角ｺﾞｼｯｸUB" w:hAnsi="HGP創英角ｺﾞｼｯｸUB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</w:pPr>
                    <w:r w:rsidRPr="00834B3F">
                      <w:rPr>
                        <w:rFonts w:ascii="HGP創英角ｺﾞｼｯｸUB" w:eastAsia="HGP創英角ｺﾞｼｯｸUB" w:hAnsi="HGP創英角ｺﾞｼｯｸUB"/>
                        <w:sz w:val="22"/>
                      </w:rPr>
                      <w:fldChar w:fldCharType="begin"/>
                    </w:r>
                    <w:r w:rsidRPr="00834B3F">
                      <w:rPr>
                        <w:rFonts w:ascii="HGP創英角ｺﾞｼｯｸUB" w:eastAsia="HGP創英角ｺﾞｼｯｸUB" w:hAnsi="HGP創英角ｺﾞｼｯｸUB"/>
                      </w:rPr>
                      <w:instrText>PAGE    \* MERGEFORMAT</w:instrText>
                    </w:r>
                    <w:r w:rsidRPr="00834B3F">
                      <w:rPr>
                        <w:rFonts w:ascii="HGP創英角ｺﾞｼｯｸUB" w:eastAsia="HGP創英角ｺﾞｼｯｸUB" w:hAnsi="HGP創英角ｺﾞｼｯｸUB"/>
                        <w:sz w:val="22"/>
                      </w:rPr>
                      <w:fldChar w:fldCharType="separate"/>
                    </w:r>
                    <w:r w:rsidRPr="00834B3F">
                      <w:rPr>
                        <w:rFonts w:ascii="HGP創英角ｺﾞｼｯｸUB" w:eastAsia="HGP創英角ｺﾞｼｯｸUB" w:hAnsi="HGP創英角ｺﾞｼｯｸUB"/>
                        <w:b/>
                        <w:bCs/>
                        <w:noProof/>
                        <w:color w:val="FFFFFF" w:themeColor="background1"/>
                        <w:sz w:val="32"/>
                        <w:szCs w:val="32"/>
                        <w:lang w:val="ja-JP"/>
                      </w:rPr>
                      <w:t>2</w:t>
                    </w:r>
                    <w:r w:rsidRPr="00834B3F">
                      <w:rPr>
                        <w:rFonts w:ascii="HGP創英角ｺﾞｼｯｸUB" w:eastAsia="HGP創英角ｺﾞｼｯｸUB" w:hAnsi="HGP創英角ｺﾞｼｯｸUB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</w:rPr>
      <w:id w:val="1584104888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eastAsiaTheme="majorEastAsia" w:hAnsiTheme="majorHAnsi" w:cstheme="majorBidi"/>
          </w:rPr>
          <w:id w:val="1806425445"/>
        </w:sdtPr>
        <w:sdtEndPr/>
        <w:sdtContent>
          <w:p w14:paraId="6A5A99F5" w14:textId="77777777" w:rsidR="00834B3F" w:rsidRDefault="00834B3F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E2BF958" wp14:editId="58099AC1">
                      <wp:simplePos x="0" y="0"/>
                      <wp:positionH relativeFrom="margin">
                        <wp:posOffset>5910580</wp:posOffset>
                      </wp:positionH>
                      <wp:positionV relativeFrom="bottomMargin">
                        <wp:posOffset>56515</wp:posOffset>
                      </wp:positionV>
                      <wp:extent cx="626745" cy="626745"/>
                      <wp:effectExtent l="0" t="0" r="1905" b="1905"/>
                      <wp:wrapNone/>
                      <wp:docPr id="9" name="楕円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03C4947" w14:textId="77777777" w:rsidR="00834B3F" w:rsidRPr="00834B3F" w:rsidRDefault="00834B3F">
                                  <w:pPr>
                                    <w:pStyle w:val="a5"/>
                                    <w:jc w:val="center"/>
                                    <w:rPr>
                                      <w:rFonts w:ascii="HGP創英角ｺﾞｼｯｸUB" w:eastAsia="HGP創英角ｺﾞｼｯｸUB" w:hAnsi="HGP創英角ｺﾞｼｯｸUB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 w:rsidRPr="00834B3F">
                                    <w:rPr>
                                      <w:rFonts w:ascii="HGP創英角ｺﾞｼｯｸUB" w:eastAsia="HGP創英角ｺﾞｼｯｸUB" w:hAnsi="HGP創英角ｺﾞｼｯｸUB"/>
                                      <w:sz w:val="22"/>
                                    </w:rPr>
                                    <w:fldChar w:fldCharType="begin"/>
                                  </w:r>
                                  <w:r w:rsidRPr="00834B3F">
                                    <w:rPr>
                                      <w:rFonts w:ascii="HGP創英角ｺﾞｼｯｸUB" w:eastAsia="HGP創英角ｺﾞｼｯｸUB" w:hAnsi="HGP創英角ｺﾞｼｯｸUB"/>
                                    </w:rPr>
                                    <w:instrText>PAGE    \* MERGEFORMAT</w:instrText>
                                  </w:r>
                                  <w:r w:rsidRPr="00834B3F">
                                    <w:rPr>
                                      <w:rFonts w:ascii="HGP創英角ｺﾞｼｯｸUB" w:eastAsia="HGP創英角ｺﾞｼｯｸUB" w:hAnsi="HGP創英角ｺﾞｼｯｸUB"/>
                                      <w:sz w:val="22"/>
                                    </w:rPr>
                                    <w:fldChar w:fldCharType="separate"/>
                                  </w:r>
                                  <w:r w:rsidR="005E2364" w:rsidRPr="005E2364">
                                    <w:rPr>
                                      <w:rFonts w:ascii="HGP創英角ｺﾞｼｯｸUB" w:eastAsia="HGP創英角ｺﾞｼｯｸUB" w:hAnsi="HGP創英角ｺﾞｼｯｸUB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  <w:lang w:val="ja-JP"/>
                                    </w:rPr>
                                    <w:t>1</w:t>
                                  </w:r>
                                  <w:r w:rsidRPr="00834B3F">
                                    <w:rPr>
                                      <w:rFonts w:ascii="HGP創英角ｺﾞｼｯｸUB" w:eastAsia="HGP創英角ｺﾞｼｯｸUB" w:hAnsi="HGP創英角ｺﾞｼｯｸUB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2BF958" id="楕円 9" o:spid="_x0000_s1027" style="position:absolute;left:0;text-align:left;margin-left:465.4pt;margin-top:4.45pt;width:49.35pt;height:49.3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" fillcolor="#c45911 [2405]" stroked="f">
                      <v:textbox>
                        <w:txbxContent>
                          <w:p w14:paraId="003C4947" w14:textId="77777777" w:rsidR="00834B3F" w:rsidRPr="00834B3F" w:rsidRDefault="00834B3F">
                            <w:pPr>
                              <w:pStyle w:val="a5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834B3F">
                              <w:rPr>
                                <w:rFonts w:ascii="HGP創英角ｺﾞｼｯｸUB" w:eastAsia="HGP創英角ｺﾞｼｯｸUB" w:hAnsi="HGP創英角ｺﾞｼｯｸUB"/>
                                <w:sz w:val="22"/>
                              </w:rPr>
                              <w:fldChar w:fldCharType="begin"/>
                            </w:r>
                            <w:r w:rsidRPr="00834B3F">
                              <w:rPr>
                                <w:rFonts w:ascii="HGP創英角ｺﾞｼｯｸUB" w:eastAsia="HGP創英角ｺﾞｼｯｸUB" w:hAnsi="HGP創英角ｺﾞｼｯｸUB"/>
                              </w:rPr>
                              <w:instrText>PAGE    \* MERGEFORMAT</w:instrText>
                            </w:r>
                            <w:r w:rsidRPr="00834B3F">
                              <w:rPr>
                                <w:rFonts w:ascii="HGP創英角ｺﾞｼｯｸUB" w:eastAsia="HGP創英角ｺﾞｼｯｸUB" w:hAnsi="HGP創英角ｺﾞｼｯｸUB"/>
                                <w:sz w:val="22"/>
                              </w:rPr>
                              <w:fldChar w:fldCharType="separate"/>
                            </w:r>
                            <w:r w:rsidR="005E2364" w:rsidRPr="005E2364"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  <w:lang w:val="ja-JP"/>
                              </w:rPr>
                              <w:t>1</w:t>
                            </w:r>
                            <w:r w:rsidRPr="00834B3F"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14:paraId="30D14623" w14:textId="77777777" w:rsidR="00342CE7" w:rsidRDefault="00342CE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6A5A6" w14:textId="77777777" w:rsidR="00921D78" w:rsidRDefault="00921D78" w:rsidP="00342CE7">
      <w:r>
        <w:separator/>
      </w:r>
    </w:p>
  </w:footnote>
  <w:footnote w:type="continuationSeparator" w:id="0">
    <w:p w14:paraId="10DEBD69" w14:textId="77777777" w:rsidR="00921D78" w:rsidRDefault="00921D78" w:rsidP="00342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2A987" w14:textId="77777777" w:rsidR="00342CE7" w:rsidRDefault="00342CE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E56C037" wp14:editId="3118B414">
              <wp:simplePos x="0" y="0"/>
              <wp:positionH relativeFrom="column">
                <wp:posOffset>-435634</wp:posOffset>
              </wp:positionH>
              <wp:positionV relativeFrom="paragraph">
                <wp:posOffset>-298845</wp:posOffset>
              </wp:positionV>
              <wp:extent cx="7064375" cy="10222230"/>
              <wp:effectExtent l="19050" t="19050" r="22225" b="26670"/>
              <wp:wrapNone/>
              <wp:docPr id="7" name="角丸四角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64375" cy="10222230"/>
                      </a:xfrm>
                      <a:prstGeom prst="roundRect">
                        <a:avLst>
                          <a:gd name="adj" fmla="val 2380"/>
                        </a:avLst>
                      </a:prstGeom>
                      <a:noFill/>
                      <a:ln w="28575">
                        <a:solidFill>
                          <a:schemeClr val="accent2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4263C0D8" id="角丸四角形 7" o:spid="_x0000_s1026" style="position:absolute;left:0;text-align:left;margin-left:-34.3pt;margin-top:-23.55pt;width:556.25pt;height:804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55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" filled="f" strokecolor="#c45911 [2405]" strokeweight="2.25pt">
              <v:stroke joinstyle="miter"/>
            </v:round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CB6CA" w14:textId="77777777" w:rsidR="00342CE7" w:rsidRDefault="00266A4C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492A11FB" wp14:editId="6E00B421">
              <wp:simplePos x="0" y="0"/>
              <wp:positionH relativeFrom="page">
                <wp:posOffset>-88265</wp:posOffset>
              </wp:positionH>
              <wp:positionV relativeFrom="paragraph">
                <wp:posOffset>-864235</wp:posOffset>
              </wp:positionV>
              <wp:extent cx="3819525" cy="1181100"/>
              <wp:effectExtent l="0" t="0" r="9525" b="0"/>
              <wp:wrapNone/>
              <wp:docPr id="14" name="小波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19525" cy="1181100"/>
                      </a:xfrm>
                      <a:prstGeom prst="doubleWave">
                        <a:avLst>
                          <a:gd name="adj1" fmla="val 12500"/>
                          <a:gd name="adj2" fmla="val 0"/>
                        </a:avLst>
                      </a:prstGeom>
                      <a:solidFill>
                        <a:srgbClr val="ED7D31">
                          <a:alpha val="50196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56E0F6" id="_x0000_t188" coordsize="21600,21600" o:spt="188" adj="1404,10800" path="m@43@0c@42@1@41@3@40@0@39@1@38@3@37@0l@30@4c@31@5@32@6@33@4@34@5@35@6@36@4xe">
              <v:stroke joinstyle="miter"/>
              <v:formulas>
                <v:f eqn="val #0"/>
                <v:f eqn="prod @0 41 9"/>
                <v:f eqn="prod @0 23 9"/>
                <v:f eqn="sum 0 0 @2"/>
                <v:f eqn="sum 21600 0 #0"/>
                <v:f eqn="sum 21600 0 @1"/>
                <v:f eqn="sum 21600 0 @3"/>
                <v:f eqn="sum #1 0 10800"/>
                <v:f eqn="sum 21600 0 #1"/>
                <v:f eqn="prod @8 1 3"/>
                <v:f eqn="prod @8 2 3"/>
                <v:f eqn="prod @8 4 3"/>
                <v:f eqn="prod @8 5 3"/>
                <v:f eqn="prod @8 2 1"/>
                <v:f eqn="sum 21600 0 @9"/>
                <v:f eqn="sum 21600 0 @10"/>
                <v:f eqn="sum 21600 0 @8"/>
                <v:f eqn="sum 21600 0 @11"/>
                <v:f eqn="sum 21600 0 @12"/>
                <v:f eqn="sum 21600 0 @13"/>
                <v:f eqn="prod #1 1 3"/>
                <v:f eqn="prod #1 2 3"/>
                <v:f eqn="prod #1 4 3"/>
                <v:f eqn="prod #1 5 3"/>
                <v:f eqn="prod #1 2 1"/>
                <v:f eqn="sum 21600 0 @20"/>
                <v:f eqn="sum 21600 0 @21"/>
                <v:f eqn="sum 21600 0 @22"/>
                <v:f eqn="sum 21600 0 @23"/>
                <v:f eqn="sum 21600 0 @24"/>
                <v:f eqn="if @7 @19 0"/>
                <v:f eqn="if @7 @18 @20"/>
                <v:f eqn="if @7 @17 @21"/>
                <v:f eqn="if @7 @16 #1"/>
                <v:f eqn="if @7 @15 @22"/>
                <v:f eqn="if @7 @14 @23"/>
                <v:f eqn="if @7 21600 @24"/>
                <v:f eqn="if @7 0 @29"/>
                <v:f eqn="if @7 @9 @28"/>
                <v:f eqn="if @7 @10 @27"/>
                <v:f eqn="if @7 @8 @8"/>
                <v:f eqn="if @7 @11 @26"/>
                <v:f eqn="if @7 @12 @25"/>
                <v:f eqn="if @7 @13 21600"/>
                <v:f eqn="sum @36 0 @30"/>
                <v:f eqn="sum @4 0 @0"/>
                <v:f eqn="max @30 @37"/>
                <v:f eqn="min @36 @43"/>
                <v:f eqn="prod @0 2 1"/>
                <v:f eqn="sum 21600 0 @48"/>
                <v:f eqn="mid @36 @43"/>
                <v:f eqn="mid @30 @37"/>
              </v:formulas>
              <v:path o:connecttype="custom" o:connectlocs="@40,@0;@51,10800;@33,@4;@50,10800" o:connectangles="270,180,90,0" textboxrect="@46,@48,@47,@49"/>
              <v:handles>
                <v:h position="topLeft,#0" yrange="0,2229"/>
                <v:h position="#1,bottomRight" xrange="8640,12960"/>
              </v:handles>
            </v:shapetype>
            <v:shape id="小波 14" o:spid="_x0000_s1026" type="#_x0000_t188" style="position:absolute;left:0;text-align:left;margin-left:-6.95pt;margin-top:-68.05pt;width:300.75pt;height:93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" adj="2700" fillcolor="#ed7d31" stroked="f" strokeweight="1pt">
              <v:fill opacity="32896f"/>
              <w10:wrap anchorx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C0B500C" wp14:editId="490AB227">
              <wp:simplePos x="0" y="0"/>
              <wp:positionH relativeFrom="page">
                <wp:align>right</wp:align>
              </wp:positionH>
              <wp:positionV relativeFrom="paragraph">
                <wp:posOffset>-864235</wp:posOffset>
              </wp:positionV>
              <wp:extent cx="3819525" cy="1181100"/>
              <wp:effectExtent l="0" t="0" r="9525" b="0"/>
              <wp:wrapNone/>
              <wp:docPr id="11" name="小波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19525" cy="1181100"/>
                      </a:xfrm>
                      <a:prstGeom prst="doubleWave">
                        <a:avLst>
                          <a:gd name="adj1" fmla="val 12500"/>
                          <a:gd name="adj2" fmla="val 0"/>
                        </a:avLst>
                      </a:prstGeom>
                      <a:solidFill>
                        <a:srgbClr val="ED7D31">
                          <a:alpha val="50196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03FB30B" id="小波 11" o:spid="_x0000_s1026" type="#_x0000_t188" style="position:absolute;left:0;text-align:left;margin-left:249.55pt;margin-top:-68.05pt;width:300.75pt;height:93pt;z-index:25167974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" adj="2700" fillcolor="#ed7d31" stroked="f" strokeweight="1pt">
              <v:fill opacity="32896f"/>
              <w10:wrap anchorx="page"/>
            </v:shape>
          </w:pict>
        </mc:Fallback>
      </mc:AlternateContent>
    </w:r>
    <w:r w:rsidR="00342CE7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A615B2F" wp14:editId="43F3EBD2">
              <wp:simplePos x="0" y="0"/>
              <wp:positionH relativeFrom="page">
                <wp:align>left</wp:align>
              </wp:positionH>
              <wp:positionV relativeFrom="paragraph">
                <wp:posOffset>-502285</wp:posOffset>
              </wp:positionV>
              <wp:extent cx="7572375" cy="1181100"/>
              <wp:effectExtent l="0" t="0" r="9525" b="0"/>
              <wp:wrapNone/>
              <wp:docPr id="3" name="小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72375" cy="1181100"/>
                      </a:xfrm>
                      <a:prstGeom prst="doubleWave">
                        <a:avLst>
                          <a:gd name="adj1" fmla="val 12500"/>
                          <a:gd name="adj2" fmla="val 0"/>
                        </a:avLst>
                      </a:prstGeom>
                      <a:solidFill>
                        <a:srgbClr val="ED7D31">
                          <a:alpha val="50196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426CF4" id="小波 3" o:spid="_x0000_s1026" type="#_x0000_t188" style="position:absolute;left:0;text-align:left;margin-left:0;margin-top:-39.55pt;width:596.25pt;height:93pt;z-index:25167052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" adj="2700" fillcolor="#ed7d31" stroked="f" strokeweight="1pt">
              <v:fill opacity="32896f"/>
              <w10:wrap anchorx="page"/>
            </v:shape>
          </w:pict>
        </mc:Fallback>
      </mc:AlternateContent>
    </w:r>
    <w:r w:rsidR="00342CE7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FAAB7A5" wp14:editId="53542568">
              <wp:simplePos x="0" y="0"/>
              <wp:positionH relativeFrom="column">
                <wp:posOffset>-444260</wp:posOffset>
              </wp:positionH>
              <wp:positionV relativeFrom="paragraph">
                <wp:posOffset>865721</wp:posOffset>
              </wp:positionV>
              <wp:extent cx="7064375" cy="9057664"/>
              <wp:effectExtent l="19050" t="19050" r="22225" b="10160"/>
              <wp:wrapNone/>
              <wp:docPr id="8" name="角丸四角形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64375" cy="9057664"/>
                      </a:xfrm>
                      <a:prstGeom prst="roundRect">
                        <a:avLst>
                          <a:gd name="adj" fmla="val 2380"/>
                        </a:avLst>
                      </a:prstGeom>
                      <a:noFill/>
                      <a:ln w="28575">
                        <a:solidFill>
                          <a:schemeClr val="accent2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7CE55BD" id="角丸四角形 8" o:spid="_x0000_s1026" style="position:absolute;left:0;text-align:left;margin-left:-35pt;margin-top:68.15pt;width:556.25pt;height:71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55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" filled="f" strokecolor="#c45911 [2405]" strokeweight="2.25pt">
              <v:stroke joinstyle="miter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C1B"/>
    <w:rsid w:val="00006150"/>
    <w:rsid w:val="00107479"/>
    <w:rsid w:val="001E3C70"/>
    <w:rsid w:val="00266A4C"/>
    <w:rsid w:val="00342CE7"/>
    <w:rsid w:val="005E2364"/>
    <w:rsid w:val="006929A9"/>
    <w:rsid w:val="007A102C"/>
    <w:rsid w:val="00812C1B"/>
    <w:rsid w:val="00834B3F"/>
    <w:rsid w:val="00921D78"/>
    <w:rsid w:val="00FF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F5850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2C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42CE7"/>
  </w:style>
  <w:style w:type="paragraph" w:styleId="a5">
    <w:name w:val="footer"/>
    <w:basedOn w:val="a"/>
    <w:link w:val="a6"/>
    <w:uiPriority w:val="99"/>
    <w:unhideWhenUsed/>
    <w:rsid w:val="00342C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42CE7"/>
  </w:style>
  <w:style w:type="character" w:styleId="a7">
    <w:name w:val="Placeholder Text"/>
    <w:basedOn w:val="a0"/>
    <w:uiPriority w:val="99"/>
    <w:semiHidden/>
    <w:rsid w:val="00834B3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675572FB7B741AFA08EEC1F75E8A141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20AB4ABF-1856-46A0-B7FB-553063D02936}"/>
      </w:docPartPr>
      <w:docPartBody>
        <w:p w:rsidR="00000000" w:rsidRDefault="00D11F19">
          <w:pPr>
            <w:pStyle w:val="5675572FB7B741AFA08EEC1F75E8A141"/>
          </w:pPr>
          <w:r w:rsidRPr="009B4B52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F19"/>
    <w:rsid w:val="00D1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5675572FB7B741AFA08EEC1F75E8A141">
    <w:name w:val="5675572FB7B741AFA08EEC1F75E8A141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問題10</Template>
  <TotalTime>1</TotalTime>
  <Pages>1</Pages>
  <Words>4</Words>
  <Characters>27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2023-01-21T06:58:00Z</dcterms:created>
  <dcterms:modified xsi:type="dcterms:W3CDTF">2023-01-21T06:59:00Z</dcterms:modified>
</cp:coreProperties>
</file>